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4FC" w:rsidRPr="007B2FDA" w:rsidRDefault="00DF14FC" w:rsidP="005026EE">
      <w:pPr>
        <w:spacing w:after="0"/>
        <w:ind w:left="-18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7B2FDA">
        <w:rPr>
          <w:rFonts w:ascii="Times New Roman" w:hAnsi="Times New Roman" w:cs="Times New Roman"/>
          <w:b/>
          <w:bCs/>
          <w:sz w:val="26"/>
          <w:szCs w:val="26"/>
        </w:rPr>
        <w:t>CỘNG HÒA XÃ HỘI CHỦ NGHĨA VIỆT NAM</w:t>
      </w:r>
    </w:p>
    <w:p w:rsidR="00DF14FC" w:rsidRPr="007B2FDA" w:rsidRDefault="00DF14FC" w:rsidP="007B2FDA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7B2FDA">
        <w:rPr>
          <w:rFonts w:ascii="Times New Roman" w:hAnsi="Times New Roman" w:cs="Times New Roman"/>
          <w:b/>
          <w:bCs/>
          <w:sz w:val="26"/>
          <w:szCs w:val="26"/>
        </w:rPr>
        <w:t>Độc lập – Tự do – Hạnh phúc</w:t>
      </w:r>
    </w:p>
    <w:p w:rsidR="00DF14FC" w:rsidRDefault="00DF14FC" w:rsidP="00AE383E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pict>
          <v:line id="Straight Connector 1" o:spid="_x0000_s1026" style="position:absolute;z-index:251658240;visibility:visible" from="156.45pt,4.75pt" to="312.45pt,4.75pt"/>
        </w:pict>
      </w:r>
    </w:p>
    <w:p w:rsidR="00DF14FC" w:rsidRPr="00AE383E" w:rsidRDefault="00DF14FC" w:rsidP="00AE383E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DF14FC" w:rsidRPr="007B2FDA" w:rsidRDefault="00DF14FC" w:rsidP="007B2FDA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B2FDA">
        <w:rPr>
          <w:rFonts w:ascii="Times New Roman" w:hAnsi="Times New Roman" w:cs="Times New Roman"/>
          <w:b/>
          <w:bCs/>
          <w:sz w:val="32"/>
          <w:szCs w:val="32"/>
        </w:rPr>
        <w:t>ĐƠN ĐỀ NGHỊ NGHỈ VIỆC KHÔNG HƯỞNG LƯƠNG</w:t>
      </w:r>
    </w:p>
    <w:p w:rsidR="00DF14FC" w:rsidRDefault="00DF14FC" w:rsidP="00AE383E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DF14FC" w:rsidRDefault="00DF14FC" w:rsidP="00AE383E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DF14FC" w:rsidRDefault="00DF14FC" w:rsidP="005026EE">
      <w:pPr>
        <w:spacing w:after="0"/>
        <w:ind w:left="-18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</w:t>
      </w:r>
    </w:p>
    <w:p w:rsidR="00DF14FC" w:rsidRDefault="00DF14FC" w:rsidP="00AE383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Hiệu trưởng Trường Cao đẳng Kỹ thuật Lý Tự Trọng TP.HCM</w:t>
      </w:r>
    </w:p>
    <w:p w:rsidR="00DF14FC" w:rsidRDefault="00DF14FC" w:rsidP="00AE383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Trưởng phòng Tổ chức – Hành chính – Tổng hợp;</w:t>
      </w:r>
    </w:p>
    <w:p w:rsidR="00DF14FC" w:rsidRDefault="00DF14FC" w:rsidP="00AE383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Trưởng phòng Khảo thí và Đảm bảo Chất lượng</w:t>
      </w:r>
    </w:p>
    <w:p w:rsidR="00DF14FC" w:rsidRDefault="00DF14FC" w:rsidP="005026EE">
      <w:pPr>
        <w:pStyle w:val="ListParagraph"/>
        <w:spacing w:after="0"/>
        <w:ind w:left="-360" w:right="-185"/>
        <w:rPr>
          <w:rFonts w:ascii="Times New Roman" w:hAnsi="Times New Roman" w:cs="Times New Roman"/>
          <w:sz w:val="26"/>
          <w:szCs w:val="26"/>
        </w:rPr>
      </w:pPr>
    </w:p>
    <w:p w:rsidR="00DF14FC" w:rsidRDefault="00DF14FC" w:rsidP="007B2FDA">
      <w:pPr>
        <w:pStyle w:val="ListParagraph"/>
        <w:spacing w:after="0" w:line="36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tên: Nguyễn Thị Thu</w:t>
      </w:r>
    </w:p>
    <w:p w:rsidR="00DF14FC" w:rsidRDefault="00DF14FC" w:rsidP="007B2FDA">
      <w:pPr>
        <w:pStyle w:val="ListParagraph"/>
        <w:spacing w:after="0" w:line="36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Sinh ngày: 20/01/1979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Nơi sinh: Thành phố Vinh – Nghệ An</w:t>
      </w:r>
    </w:p>
    <w:p w:rsidR="00DF14FC" w:rsidRDefault="00DF14FC" w:rsidP="007B2FDA">
      <w:pPr>
        <w:pStyle w:val="ListParagraph"/>
        <w:spacing w:after="0" w:line="36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Chức vụ: Nhân viên </w:t>
      </w:r>
    </w:p>
    <w:p w:rsidR="00DF14FC" w:rsidRDefault="00DF14FC" w:rsidP="007B2FDA">
      <w:pPr>
        <w:pStyle w:val="ListParagraph"/>
        <w:spacing w:after="0" w:line="36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Đơn vị công tác: Phòng Khảo thí và Đảm bảo chất lượng</w:t>
      </w:r>
    </w:p>
    <w:p w:rsidR="00DF14FC" w:rsidRDefault="00DF14FC" w:rsidP="007B2FDA">
      <w:pPr>
        <w:pStyle w:val="ListParagraph"/>
        <w:spacing w:after="0" w:line="36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Hộ khẩu thường trú: 263/20, đường Thành Công, phường Tân Thành, quận Tân Phú , TP.Hồ Chí Minh</w:t>
      </w:r>
    </w:p>
    <w:p w:rsidR="00DF14FC" w:rsidRDefault="00DF14FC" w:rsidP="007B2FDA">
      <w:pPr>
        <w:pStyle w:val="ListParagraph"/>
        <w:spacing w:after="0" w:line="36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Đề nghị nghỉ việc không hưởng lương kể từ ngày: 06/3/2015 đến ngày 06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/5/2015.</w:t>
      </w:r>
    </w:p>
    <w:p w:rsidR="00DF14FC" w:rsidRDefault="00DF14FC" w:rsidP="007B2FDA">
      <w:pPr>
        <w:pStyle w:val="ListParagraph"/>
        <w:spacing w:after="0" w:line="36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Lý do nghỉ việc không hưởng lương: Điều trị bệnh hở van tim, tăng áp phổi và suy van tĩnh mạch sâu hai chi dưới.</w:t>
      </w:r>
    </w:p>
    <w:p w:rsidR="00DF14FC" w:rsidRDefault="00DF14FC" w:rsidP="007B2FDA">
      <w:pPr>
        <w:pStyle w:val="ListParagraph"/>
        <w:spacing w:after="0" w:line="36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Rất mong được sự chấp thuận. </w:t>
      </w:r>
    </w:p>
    <w:p w:rsidR="00DF14FC" w:rsidRDefault="00DF14FC" w:rsidP="00AE383E">
      <w:pPr>
        <w:pStyle w:val="ListParagraph"/>
        <w:spacing w:after="0"/>
        <w:ind w:left="0"/>
        <w:rPr>
          <w:rFonts w:ascii="Times New Roman" w:hAnsi="Times New Roman" w:cs="Times New Roman"/>
          <w:sz w:val="26"/>
          <w:szCs w:val="26"/>
        </w:rPr>
      </w:pPr>
    </w:p>
    <w:p w:rsidR="00DF14FC" w:rsidRPr="00AE383E" w:rsidRDefault="00DF14FC" w:rsidP="00AE383E">
      <w:pPr>
        <w:pStyle w:val="ListParagraph"/>
        <w:tabs>
          <w:tab w:val="center" w:pos="6804"/>
        </w:tabs>
        <w:spacing w:after="0"/>
        <w:ind w:left="0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E383E">
        <w:rPr>
          <w:rFonts w:ascii="Times New Roman" w:hAnsi="Times New Roman" w:cs="Times New Roman"/>
          <w:i/>
          <w:iCs/>
          <w:sz w:val="26"/>
          <w:szCs w:val="26"/>
        </w:rPr>
        <w:t>Thành phố Hồ Chí Min</w:t>
      </w:r>
      <w:r>
        <w:rPr>
          <w:rFonts w:ascii="Times New Roman" w:hAnsi="Times New Roman" w:cs="Times New Roman"/>
          <w:i/>
          <w:iCs/>
          <w:sz w:val="26"/>
          <w:szCs w:val="26"/>
        </w:rPr>
        <w:t>h, ngày       tháng     năm 2015</w:t>
      </w:r>
    </w:p>
    <w:p w:rsidR="00DF14FC" w:rsidRPr="00AE383E" w:rsidRDefault="00DF14FC" w:rsidP="00AE383E">
      <w:pPr>
        <w:pStyle w:val="ListParagraph"/>
        <w:tabs>
          <w:tab w:val="center" w:pos="1985"/>
          <w:tab w:val="center" w:pos="6804"/>
        </w:tabs>
        <w:spacing w:after="0"/>
        <w:ind w:left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E383E">
        <w:rPr>
          <w:rFonts w:ascii="Times New Roman" w:hAnsi="Times New Roman" w:cs="Times New Roman"/>
          <w:b/>
          <w:bCs/>
          <w:sz w:val="26"/>
          <w:szCs w:val="26"/>
        </w:rPr>
        <w:t>HIỆU TRƯỞNG</w:t>
      </w:r>
      <w:r w:rsidRPr="00AE383E">
        <w:rPr>
          <w:rFonts w:ascii="Times New Roman" w:hAnsi="Times New Roman" w:cs="Times New Roman"/>
          <w:b/>
          <w:bCs/>
          <w:sz w:val="26"/>
          <w:szCs w:val="26"/>
        </w:rPr>
        <w:tab/>
        <w:t>NGƯỜI LÀM ĐƠN</w:t>
      </w:r>
    </w:p>
    <w:p w:rsidR="00DF14FC" w:rsidRPr="00AE383E" w:rsidRDefault="00DF14FC" w:rsidP="00AE383E">
      <w:pPr>
        <w:pStyle w:val="ListParagraph"/>
        <w:tabs>
          <w:tab w:val="center" w:pos="1985"/>
          <w:tab w:val="center" w:pos="6804"/>
        </w:tabs>
        <w:spacing w:after="0"/>
        <w:ind w:left="0"/>
        <w:rPr>
          <w:rFonts w:ascii="Times New Roman" w:hAnsi="Times New Roman" w:cs="Times New Roman"/>
          <w:b/>
          <w:bCs/>
          <w:sz w:val="26"/>
          <w:szCs w:val="26"/>
        </w:rPr>
      </w:pPr>
    </w:p>
    <w:p w:rsidR="00DF14FC" w:rsidRPr="00AE383E" w:rsidRDefault="00DF14FC" w:rsidP="00AE383E">
      <w:pPr>
        <w:pStyle w:val="ListParagraph"/>
        <w:tabs>
          <w:tab w:val="center" w:pos="1985"/>
          <w:tab w:val="center" w:pos="6804"/>
        </w:tabs>
        <w:spacing w:after="0"/>
        <w:ind w:left="0"/>
        <w:rPr>
          <w:rFonts w:ascii="Times New Roman" w:hAnsi="Times New Roman" w:cs="Times New Roman"/>
          <w:b/>
          <w:bCs/>
          <w:sz w:val="26"/>
          <w:szCs w:val="26"/>
        </w:rPr>
      </w:pPr>
    </w:p>
    <w:p w:rsidR="00DF14FC" w:rsidRPr="00AE383E" w:rsidRDefault="00DF14FC" w:rsidP="00AE383E">
      <w:pPr>
        <w:pStyle w:val="ListParagraph"/>
        <w:tabs>
          <w:tab w:val="center" w:pos="1985"/>
          <w:tab w:val="center" w:pos="6804"/>
        </w:tabs>
        <w:spacing w:after="0"/>
        <w:ind w:left="0"/>
        <w:rPr>
          <w:rFonts w:ascii="Times New Roman" w:hAnsi="Times New Roman" w:cs="Times New Roman"/>
          <w:b/>
          <w:bCs/>
          <w:sz w:val="26"/>
          <w:szCs w:val="26"/>
        </w:rPr>
      </w:pPr>
    </w:p>
    <w:p w:rsidR="00DF14FC" w:rsidRPr="00AE383E" w:rsidRDefault="00DF14FC" w:rsidP="00AE383E">
      <w:pPr>
        <w:pStyle w:val="ListParagraph"/>
        <w:tabs>
          <w:tab w:val="center" w:pos="1985"/>
          <w:tab w:val="center" w:pos="6804"/>
        </w:tabs>
        <w:spacing w:after="0"/>
        <w:ind w:left="0"/>
        <w:rPr>
          <w:rFonts w:ascii="Times New Roman" w:hAnsi="Times New Roman" w:cs="Times New Roman"/>
          <w:b/>
          <w:bCs/>
          <w:sz w:val="26"/>
          <w:szCs w:val="26"/>
        </w:rPr>
      </w:pPr>
    </w:p>
    <w:p w:rsidR="00DF14FC" w:rsidRPr="00AE383E" w:rsidRDefault="00DF14FC" w:rsidP="00AE383E">
      <w:pPr>
        <w:pStyle w:val="ListParagraph"/>
        <w:tabs>
          <w:tab w:val="center" w:pos="1985"/>
          <w:tab w:val="center" w:pos="6804"/>
        </w:tabs>
        <w:spacing w:after="0"/>
        <w:ind w:left="0"/>
        <w:rPr>
          <w:rFonts w:ascii="Times New Roman" w:hAnsi="Times New Roman" w:cs="Times New Roman"/>
          <w:b/>
          <w:bCs/>
          <w:sz w:val="26"/>
          <w:szCs w:val="26"/>
        </w:rPr>
      </w:pPr>
    </w:p>
    <w:p w:rsidR="00DF14FC" w:rsidRPr="00AE383E" w:rsidRDefault="00DF14FC" w:rsidP="00AE383E">
      <w:pPr>
        <w:pStyle w:val="ListParagraph"/>
        <w:tabs>
          <w:tab w:val="center" w:pos="1985"/>
          <w:tab w:val="center" w:pos="6804"/>
        </w:tabs>
        <w:spacing w:after="0"/>
        <w:ind w:left="0"/>
        <w:rPr>
          <w:rFonts w:ascii="Times New Roman" w:hAnsi="Times New Roman" w:cs="Times New Roman"/>
          <w:b/>
          <w:bCs/>
          <w:sz w:val="26"/>
          <w:szCs w:val="26"/>
        </w:rPr>
      </w:pPr>
    </w:p>
    <w:p w:rsidR="00DF14FC" w:rsidRPr="00AE383E" w:rsidRDefault="00DF14FC" w:rsidP="00AE383E">
      <w:pPr>
        <w:pStyle w:val="ListParagraph"/>
        <w:tabs>
          <w:tab w:val="center" w:pos="1985"/>
          <w:tab w:val="center" w:pos="6804"/>
        </w:tabs>
        <w:spacing w:after="0"/>
        <w:ind w:left="0"/>
        <w:rPr>
          <w:rFonts w:ascii="Times New Roman" w:hAnsi="Times New Roman" w:cs="Times New Roman"/>
          <w:b/>
          <w:bCs/>
          <w:sz w:val="26"/>
          <w:szCs w:val="26"/>
        </w:rPr>
      </w:pPr>
    </w:p>
    <w:p w:rsidR="00DF14FC" w:rsidRPr="00AE383E" w:rsidRDefault="00DF14FC" w:rsidP="00AE383E">
      <w:pPr>
        <w:pStyle w:val="ListParagraph"/>
        <w:tabs>
          <w:tab w:val="center" w:pos="1985"/>
          <w:tab w:val="center" w:pos="6804"/>
        </w:tabs>
        <w:spacing w:after="0"/>
        <w:ind w:left="0"/>
        <w:rPr>
          <w:rFonts w:ascii="Times New Roman" w:hAnsi="Times New Roman" w:cs="Times New Roman"/>
          <w:b/>
          <w:bCs/>
          <w:sz w:val="26"/>
          <w:szCs w:val="26"/>
        </w:rPr>
      </w:pPr>
      <w:r w:rsidRPr="00AE383E">
        <w:rPr>
          <w:rFonts w:ascii="Times New Roman" w:hAnsi="Times New Roman" w:cs="Times New Roman"/>
          <w:b/>
          <w:bCs/>
          <w:sz w:val="26"/>
          <w:szCs w:val="26"/>
        </w:rPr>
        <w:tab/>
        <w:t>PHÒNG TC-HC-TH</w:t>
      </w:r>
      <w:r w:rsidRPr="00AE383E">
        <w:rPr>
          <w:rFonts w:ascii="Times New Roman" w:hAnsi="Times New Roman" w:cs="Times New Roman"/>
          <w:b/>
          <w:bCs/>
          <w:sz w:val="26"/>
          <w:szCs w:val="26"/>
        </w:rPr>
        <w:tab/>
        <w:t>Ý KIẾN CỦA TRƯỞNG ĐƠN VỊ</w:t>
      </w:r>
    </w:p>
    <w:sectPr w:rsidR="00DF14FC" w:rsidRPr="00AE383E" w:rsidSect="007B2FDA">
      <w:pgSz w:w="12240" w:h="15840"/>
      <w:pgMar w:top="709" w:right="758" w:bottom="1440" w:left="212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330910"/>
    <w:multiLevelType w:val="hybridMultilevel"/>
    <w:tmpl w:val="CA9ECD4A"/>
    <w:lvl w:ilvl="0" w:tplc="B39AC16C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383E"/>
    <w:rsid w:val="005026EE"/>
    <w:rsid w:val="0075456D"/>
    <w:rsid w:val="007B2FDA"/>
    <w:rsid w:val="0080393D"/>
    <w:rsid w:val="00893365"/>
    <w:rsid w:val="00A73AB9"/>
    <w:rsid w:val="00AE383E"/>
    <w:rsid w:val="00B1294B"/>
    <w:rsid w:val="00DF1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AB9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E383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38</TotalTime>
  <Pages>1</Pages>
  <Words>129</Words>
  <Characters>740</Characters>
  <Application>Microsoft Office Outlook</Application>
  <DocSecurity>0</DocSecurity>
  <Lines>0</Lines>
  <Paragraphs>0</Paragraphs>
  <ScaleCrop>false</ScaleCrop>
  <Company>ltt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Nguyen Thi Thu</cp:lastModifiedBy>
  <cp:revision>2</cp:revision>
  <cp:lastPrinted>2015-03-05T03:25:00Z</cp:lastPrinted>
  <dcterms:created xsi:type="dcterms:W3CDTF">2014-06-14T03:57:00Z</dcterms:created>
  <dcterms:modified xsi:type="dcterms:W3CDTF">2015-03-05T03:26:00Z</dcterms:modified>
</cp:coreProperties>
</file>